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A52BE" w14:textId="1B7B18AD" w:rsidR="000B69BC" w:rsidRPr="00F013D2" w:rsidRDefault="000B69BC" w:rsidP="000B69BC">
      <w:pPr>
        <w:pStyle w:val="Titel"/>
        <w:rPr>
          <w:rFonts w:cstheme="minorHAnsi"/>
        </w:rPr>
      </w:pPr>
      <w:bookmarkStart w:id="0" w:name="_Toc532217037"/>
      <w:r w:rsidRPr="00F013D2">
        <w:rPr>
          <w:rFonts w:cstheme="minorHAnsi"/>
        </w:rPr>
        <w:t>CooKie</w:t>
      </w:r>
      <w:r w:rsidR="005B2831">
        <w:rPr>
          <w:rFonts w:cstheme="minorHAnsi"/>
        </w:rPr>
        <w:t xml:space="preserve"> POLICY </w:t>
      </w:r>
      <w:r w:rsidR="00BB7CF7">
        <w:rPr>
          <w:rFonts w:cstheme="minorHAnsi"/>
        </w:rPr>
        <w:t>TRISKON NV</w:t>
      </w:r>
    </w:p>
    <w:p w14:paraId="74B52F11" w14:textId="67EE9CB1" w:rsidR="000B69BC" w:rsidRDefault="000B69BC" w:rsidP="000B69BC">
      <w:pPr>
        <w:rPr>
          <w:rFonts w:cstheme="minorHAnsi"/>
        </w:rPr>
      </w:pPr>
      <w:r>
        <w:rPr>
          <w:rFonts w:cstheme="minorHAnsi"/>
        </w:rPr>
        <w:t xml:space="preserve">Deze Cookieverklaring beschrijft wat cookies zijn en </w:t>
      </w:r>
      <w:r w:rsidRPr="005B2831">
        <w:rPr>
          <w:rFonts w:cstheme="minorHAnsi"/>
        </w:rPr>
        <w:t xml:space="preserve">hoe </w:t>
      </w:r>
      <w:r w:rsidR="00BB7CF7">
        <w:rPr>
          <w:rFonts w:cstheme="minorHAnsi"/>
        </w:rPr>
        <w:t>Triskon</w:t>
      </w:r>
      <w:r w:rsidRPr="005B2831">
        <w:rPr>
          <w:rFonts w:cstheme="minorHAnsi"/>
        </w:rPr>
        <w:t xml:space="preserve"> </w:t>
      </w:r>
      <w:r w:rsidR="005B2831" w:rsidRPr="005B2831">
        <w:rPr>
          <w:rFonts w:cstheme="minorHAnsi"/>
        </w:rPr>
        <w:t>NV</w:t>
      </w:r>
      <w:r w:rsidR="005B2831">
        <w:rPr>
          <w:rFonts w:cstheme="minorHAnsi"/>
        </w:rPr>
        <w:t xml:space="preserve"> </w:t>
      </w:r>
      <w:r w:rsidRPr="005B2831">
        <w:rPr>
          <w:rFonts w:cstheme="minorHAnsi"/>
        </w:rPr>
        <w:t>cookies</w:t>
      </w:r>
      <w:r>
        <w:rPr>
          <w:rFonts w:cstheme="minorHAnsi"/>
        </w:rPr>
        <w:t xml:space="preserve"> gebruikt op</w:t>
      </w:r>
      <w:r w:rsidR="008A50C0">
        <w:rPr>
          <w:rFonts w:cstheme="minorHAnsi"/>
        </w:rPr>
        <w:t xml:space="preserve"> </w:t>
      </w:r>
      <w:hyperlink r:id="rId8" w:history="1">
        <w:r w:rsidR="008A50C0" w:rsidRPr="008A50C0">
          <w:rPr>
            <w:rStyle w:val="Hyperlink"/>
            <w:rFonts w:cstheme="minorHAnsi"/>
          </w:rPr>
          <w:t>triskon.be</w:t>
        </w:r>
      </w:hyperlink>
      <w:r w:rsidR="008A50C0">
        <w:rPr>
          <w:rFonts w:cstheme="minorHAnsi"/>
        </w:rPr>
        <w:t>.</w:t>
      </w:r>
      <w:r>
        <w:rPr>
          <w:rFonts w:cstheme="minorHAnsi"/>
        </w:rPr>
        <w:t xml:space="preserve"> </w:t>
      </w:r>
    </w:p>
    <w:p w14:paraId="65DB9C87" w14:textId="64ABEA6B" w:rsidR="000B69BC" w:rsidRDefault="000B69BC" w:rsidP="000B69BC">
      <w:pPr>
        <w:rPr>
          <w:rFonts w:cstheme="minorHAnsi"/>
        </w:rPr>
      </w:pPr>
      <w:r>
        <w:rPr>
          <w:rFonts w:cstheme="minorHAnsi"/>
        </w:rPr>
        <w:t xml:space="preserve">De </w:t>
      </w:r>
      <w:r w:rsidRPr="005B2831">
        <w:rPr>
          <w:rFonts w:cstheme="minorHAnsi"/>
        </w:rPr>
        <w:t xml:space="preserve">contactgegevens van </w:t>
      </w:r>
      <w:r w:rsidR="00BB7CF7">
        <w:rPr>
          <w:rFonts w:cstheme="minorHAnsi"/>
        </w:rPr>
        <w:t>Triskon</w:t>
      </w:r>
      <w:r>
        <w:rPr>
          <w:rFonts w:cstheme="minorHAnsi"/>
        </w:rPr>
        <w:t xml:space="preserve"> zijn:</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BB7CF7" w14:paraId="292F93A6" w14:textId="77777777" w:rsidTr="003846EC">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76FE2AF0" w14:textId="77777777" w:rsidR="00BB7CF7" w:rsidRPr="006C4047" w:rsidRDefault="00BB7CF7" w:rsidP="003846EC">
            <w:pPr>
              <w:contextualSpacing/>
              <w:rPr>
                <w:rFonts w:cstheme="minorHAnsi"/>
                <w:b w:val="0"/>
                <w:color w:val="auto"/>
                <w:highlight w:val="yellow"/>
              </w:rPr>
            </w:pPr>
            <w:bookmarkStart w:id="1" w:name="_Hlk534619827"/>
            <w:r w:rsidRPr="006C4047">
              <w:rPr>
                <w:rFonts w:cstheme="minorHAnsi"/>
                <w:b w:val="0"/>
                <w:color w:val="auto"/>
              </w:rPr>
              <w:t>Naam</w:t>
            </w:r>
          </w:p>
          <w:p w14:paraId="0FC234E6" w14:textId="77777777" w:rsidR="00BB7CF7" w:rsidRPr="006C4047" w:rsidRDefault="00BB7CF7" w:rsidP="003846EC">
            <w:pPr>
              <w:contextualSpacing/>
              <w:rPr>
                <w:rFonts w:cstheme="minorHAnsi"/>
                <w:b w:val="0"/>
                <w:color w:val="auto"/>
              </w:rPr>
            </w:pPr>
            <w:r w:rsidRPr="006C4047">
              <w:rPr>
                <w:rFonts w:cstheme="minorHAnsi"/>
                <w:b w:val="0"/>
                <w:color w:val="auto"/>
              </w:rPr>
              <w:t>Ondernemingsnummer</w:t>
            </w:r>
          </w:p>
          <w:p w14:paraId="28740AD6" w14:textId="77777777" w:rsidR="00BB7CF7" w:rsidRPr="006C4047" w:rsidRDefault="00BB7CF7" w:rsidP="003846EC">
            <w:pPr>
              <w:contextualSpacing/>
              <w:rPr>
                <w:rFonts w:cstheme="minorHAnsi"/>
                <w:b w:val="0"/>
                <w:color w:val="auto"/>
              </w:rPr>
            </w:pPr>
            <w:r w:rsidRPr="006C4047">
              <w:rPr>
                <w:rFonts w:cstheme="minorHAnsi"/>
                <w:b w:val="0"/>
                <w:color w:val="auto"/>
              </w:rPr>
              <w:t>Adres</w:t>
            </w:r>
          </w:p>
          <w:p w14:paraId="06D07ED3" w14:textId="77777777" w:rsidR="00BB7CF7" w:rsidRPr="006C4047" w:rsidRDefault="00BB7CF7" w:rsidP="003846EC">
            <w:pPr>
              <w:contextualSpacing/>
              <w:rPr>
                <w:rFonts w:cstheme="minorHAnsi"/>
                <w:b w:val="0"/>
                <w:color w:val="auto"/>
              </w:rPr>
            </w:pPr>
            <w:r w:rsidRPr="006C4047">
              <w:rPr>
                <w:rFonts w:cstheme="minorHAnsi"/>
                <w:b w:val="0"/>
                <w:color w:val="auto"/>
              </w:rPr>
              <w:t>Email</w:t>
            </w:r>
          </w:p>
          <w:p w14:paraId="079E1848" w14:textId="77777777" w:rsidR="00BB7CF7" w:rsidRDefault="00BB7CF7" w:rsidP="003846EC">
            <w:pPr>
              <w:contextualSpacing/>
              <w:rPr>
                <w:rFonts w:cstheme="minorHAnsi"/>
              </w:rPr>
            </w:pPr>
          </w:p>
        </w:tc>
        <w:tc>
          <w:tcPr>
            <w:tcW w:w="7626" w:type="dxa"/>
            <w:shd w:val="clear" w:color="auto" w:fill="FFFFFF" w:themeFill="background1"/>
          </w:tcPr>
          <w:p w14:paraId="57163B66" w14:textId="77777777" w:rsidR="00BB7CF7" w:rsidRDefault="00BB7CF7" w:rsidP="003846EC">
            <w:pPr>
              <w:contextualSpacing/>
              <w:jc w:val="left"/>
              <w:rPr>
                <w:rFonts w:cstheme="minorHAnsi"/>
                <w:b w:val="0"/>
              </w:rPr>
            </w:pPr>
            <w:r>
              <w:rPr>
                <w:rFonts w:cstheme="minorHAnsi"/>
                <w:color w:val="auto"/>
              </w:rPr>
              <w:t xml:space="preserve">: </w:t>
            </w:r>
            <w:r w:rsidRPr="00055018">
              <w:rPr>
                <w:rFonts w:cstheme="minorHAnsi"/>
                <w:color w:val="auto"/>
              </w:rPr>
              <w:t>Triskon</w:t>
            </w:r>
            <w:r>
              <w:rPr>
                <w:rFonts w:cstheme="minorHAnsi"/>
                <w:color w:val="auto"/>
              </w:rPr>
              <w:t xml:space="preserve"> NV (hierna ‘Triskon’)</w:t>
            </w:r>
          </w:p>
          <w:p w14:paraId="0AF1AF92" w14:textId="77777777" w:rsidR="00BB7CF7" w:rsidRDefault="00BB7CF7" w:rsidP="003846EC">
            <w:pPr>
              <w:contextualSpacing/>
              <w:jc w:val="left"/>
              <w:rPr>
                <w:rFonts w:cstheme="minorHAnsi"/>
                <w:b w:val="0"/>
              </w:rPr>
            </w:pPr>
            <w:r>
              <w:rPr>
                <w:rFonts w:cstheme="minorHAnsi"/>
                <w:color w:val="auto"/>
              </w:rPr>
              <w:t>: 0880.233.329</w:t>
            </w:r>
          </w:p>
          <w:p w14:paraId="74E91CA6" w14:textId="77777777" w:rsidR="00BB7CF7" w:rsidRDefault="00BB7CF7" w:rsidP="003846EC">
            <w:pPr>
              <w:contextualSpacing/>
              <w:jc w:val="left"/>
              <w:rPr>
                <w:rFonts w:cstheme="minorHAnsi"/>
                <w:b w:val="0"/>
              </w:rPr>
            </w:pPr>
            <w:r>
              <w:rPr>
                <w:rFonts w:cstheme="minorHAnsi"/>
                <w:color w:val="auto"/>
              </w:rPr>
              <w:t>: Romeinse straat 12, 3001 Leuven</w:t>
            </w:r>
          </w:p>
          <w:p w14:paraId="2DFCF761" w14:textId="77777777" w:rsidR="00BB7CF7" w:rsidRDefault="00BB7CF7" w:rsidP="003846EC">
            <w:pPr>
              <w:contextualSpacing/>
              <w:jc w:val="left"/>
              <w:rPr>
                <w:rFonts w:cstheme="minorHAnsi"/>
                <w:b w:val="0"/>
              </w:rPr>
            </w:pPr>
            <w:r>
              <w:rPr>
                <w:rFonts w:cstheme="minorHAnsi"/>
                <w:color w:val="auto"/>
              </w:rPr>
              <w:t>: wouter@solid-group.be</w:t>
            </w:r>
          </w:p>
          <w:p w14:paraId="5CAB0D71" w14:textId="77777777" w:rsidR="00BB7CF7" w:rsidRPr="00191752" w:rsidRDefault="00BB7CF7" w:rsidP="003846EC">
            <w:pPr>
              <w:contextualSpacing/>
              <w:jc w:val="left"/>
              <w:rPr>
                <w:rFonts w:cstheme="minorHAnsi"/>
                <w:color w:val="auto"/>
              </w:rPr>
            </w:pPr>
          </w:p>
        </w:tc>
      </w:tr>
    </w:tbl>
    <w:bookmarkEnd w:id="1"/>
    <w:p w14:paraId="0B239195" w14:textId="70FD657F" w:rsidR="00E43044" w:rsidRDefault="00E43044" w:rsidP="000B69BC">
      <w:pPr>
        <w:rPr>
          <w:rFonts w:cstheme="minorHAnsi"/>
        </w:rPr>
      </w:pPr>
      <w:r w:rsidRPr="00E43044">
        <w:rPr>
          <w:rFonts w:cstheme="minorHAnsi"/>
        </w:rPr>
        <w:t xml:space="preserve">Indien u vragen hebt over deze cookieverklaring kan u ons steeds contacteren via </w:t>
      </w:r>
      <w:hyperlink r:id="rId9" w:history="1">
        <w:r w:rsidR="008A50C0" w:rsidRPr="00976180">
          <w:rPr>
            <w:rStyle w:val="Hyperlink"/>
            <w:rFonts w:cstheme="minorHAnsi"/>
          </w:rPr>
          <w:t>wouter@solid-group.be</w:t>
        </w:r>
      </w:hyperlink>
      <w:r w:rsidR="005B2831">
        <w:rPr>
          <w:rFonts w:cstheme="minorHAnsi"/>
        </w:rPr>
        <w:t>.</w:t>
      </w:r>
    </w:p>
    <w:p w14:paraId="6E94C77C" w14:textId="77777777" w:rsidR="000B69BC" w:rsidRDefault="000B69BC" w:rsidP="000B69BC">
      <w:pPr>
        <w:rPr>
          <w:rFonts w:cstheme="minorHAnsi"/>
        </w:rPr>
      </w:pPr>
      <w:r>
        <w:rPr>
          <w:rFonts w:cstheme="minorHAnsi"/>
        </w:rPr>
        <w:t xml:space="preserve">We behouden ons het recht om op elk moment wijzingen aan te brengen aan deze Cookieverklaring. Om op de hoogte te blijven van eventuele wijzigingen, verzoeken we je om regelmatig de Cookieverklaring te consulteren. </w:t>
      </w:r>
    </w:p>
    <w:p w14:paraId="5CB5CF64" w14:textId="07424D93" w:rsidR="000B69BC" w:rsidRPr="00191752" w:rsidRDefault="000B69BC" w:rsidP="000B69BC">
      <w:pPr>
        <w:rPr>
          <w:rFonts w:cstheme="minorHAnsi"/>
        </w:rPr>
      </w:pPr>
      <w:r w:rsidRPr="00191752">
        <w:rPr>
          <w:rFonts w:cstheme="minorHAnsi"/>
        </w:rPr>
        <w:t xml:space="preserve">Deze </w:t>
      </w:r>
      <w:r>
        <w:rPr>
          <w:rFonts w:cstheme="minorHAnsi"/>
        </w:rPr>
        <w:t>cookie</w:t>
      </w:r>
      <w:r w:rsidR="005B2831">
        <w:rPr>
          <w:rFonts w:cstheme="minorHAnsi"/>
        </w:rPr>
        <w:t xml:space="preserve"> policy</w:t>
      </w:r>
      <w:r>
        <w:rPr>
          <w:rFonts w:cstheme="minorHAnsi"/>
        </w:rPr>
        <w:t xml:space="preserve"> werd voor het laatst gewijzigd</w:t>
      </w:r>
      <w:r w:rsidRPr="00191752">
        <w:rPr>
          <w:rFonts w:cstheme="minorHAnsi"/>
        </w:rPr>
        <w:t xml:space="preserve"> op</w:t>
      </w:r>
      <w:r w:rsidR="005B2831">
        <w:rPr>
          <w:rFonts w:cstheme="minorHAnsi"/>
        </w:rPr>
        <w:t>: 28/05/2019.</w:t>
      </w:r>
    </w:p>
    <w:p w14:paraId="45E2062C" w14:textId="77777777" w:rsidR="000B69BC" w:rsidRPr="00191752" w:rsidRDefault="000B69BC" w:rsidP="000B69BC">
      <w:pPr>
        <w:pStyle w:val="Titel"/>
        <w:rPr>
          <w:rFonts w:cstheme="minorHAnsi"/>
        </w:rPr>
      </w:pPr>
      <w:r w:rsidRPr="00191752">
        <w:rPr>
          <w:rFonts w:cstheme="minorHAnsi"/>
        </w:rPr>
        <w:t>Inhoud</w:t>
      </w:r>
    </w:p>
    <w:p w14:paraId="0B138D78" w14:textId="77777777" w:rsidR="000B69BC" w:rsidRPr="00191752" w:rsidRDefault="00D77500" w:rsidP="000B69BC">
      <w:pPr>
        <w:pStyle w:val="Lijstalinea"/>
        <w:numPr>
          <w:ilvl w:val="0"/>
          <w:numId w:val="6"/>
        </w:numPr>
        <w:spacing w:line="259" w:lineRule="auto"/>
        <w:rPr>
          <w:rFonts w:cstheme="minorHAnsi"/>
        </w:rPr>
      </w:pPr>
      <w:hyperlink w:anchor="_WAT_BETEKENT…" w:history="1">
        <w:r w:rsidR="000B69BC">
          <w:rPr>
            <w:rStyle w:val="Hyperlink"/>
            <w:rFonts w:cstheme="minorHAnsi"/>
          </w:rPr>
          <w:t>Wat</w:t>
        </w:r>
      </w:hyperlink>
      <w:r w:rsidR="000B69BC">
        <w:rPr>
          <w:rStyle w:val="Hyperlink"/>
          <w:rFonts w:cstheme="minorHAnsi"/>
        </w:rPr>
        <w:t xml:space="preserve"> zijn cookies?</w:t>
      </w:r>
    </w:p>
    <w:p w14:paraId="0826F303" w14:textId="77777777" w:rsidR="000B69BC" w:rsidRPr="00191752" w:rsidRDefault="000B69BC" w:rsidP="000B69BC">
      <w:pPr>
        <w:pStyle w:val="Lijstalinea"/>
        <w:numPr>
          <w:ilvl w:val="0"/>
          <w:numId w:val="6"/>
        </w:numPr>
        <w:spacing w:line="259" w:lineRule="auto"/>
        <w:rPr>
          <w:rFonts w:cstheme="minorHAnsi"/>
        </w:rPr>
      </w:pPr>
      <w:r>
        <w:rPr>
          <w:rStyle w:val="Hyperlink"/>
          <w:rFonts w:cstheme="minorHAnsi"/>
        </w:rPr>
        <w:t>Cookies beheren</w:t>
      </w:r>
    </w:p>
    <w:p w14:paraId="59457954" w14:textId="77777777" w:rsidR="000B69BC" w:rsidRPr="00191752" w:rsidRDefault="000B69BC" w:rsidP="000B69BC">
      <w:pPr>
        <w:pStyle w:val="Lijstalinea"/>
        <w:numPr>
          <w:ilvl w:val="0"/>
          <w:numId w:val="6"/>
        </w:numPr>
        <w:spacing w:line="259" w:lineRule="auto"/>
        <w:rPr>
          <w:rFonts w:cstheme="minorHAnsi"/>
        </w:rPr>
      </w:pPr>
      <w:r w:rsidRPr="00046245">
        <w:rPr>
          <w:rStyle w:val="Hyperlink"/>
          <w:rFonts w:cstheme="minorHAnsi"/>
        </w:rPr>
        <w:t>S</w:t>
      </w:r>
      <w:r>
        <w:rPr>
          <w:rStyle w:val="Hyperlink"/>
          <w:rFonts w:cstheme="minorHAnsi"/>
        </w:rPr>
        <w:t>oorten cookies</w:t>
      </w:r>
    </w:p>
    <w:p w14:paraId="594C710B" w14:textId="2B947807" w:rsidR="000B69BC" w:rsidRPr="005B2831" w:rsidRDefault="000B69BC" w:rsidP="000B69BC">
      <w:pPr>
        <w:pStyle w:val="Lijstalinea"/>
        <w:numPr>
          <w:ilvl w:val="0"/>
          <w:numId w:val="6"/>
        </w:numPr>
        <w:spacing w:line="259" w:lineRule="auto"/>
        <w:rPr>
          <w:rFonts w:cstheme="minorHAnsi"/>
        </w:rPr>
      </w:pPr>
      <w:r>
        <w:rPr>
          <w:rStyle w:val="Hyperlink"/>
          <w:rFonts w:cstheme="minorHAnsi"/>
        </w:rPr>
        <w:t xml:space="preserve">Welke cookies </w:t>
      </w:r>
      <w:r w:rsidRPr="005B2831">
        <w:rPr>
          <w:rStyle w:val="Hyperlink"/>
          <w:rFonts w:cstheme="minorHAnsi"/>
        </w:rPr>
        <w:t xml:space="preserve">gebruikt </w:t>
      </w:r>
      <w:r w:rsidR="00BB7CF7">
        <w:rPr>
          <w:rStyle w:val="Hyperlink"/>
          <w:rFonts w:cstheme="minorHAnsi"/>
        </w:rPr>
        <w:t>Triskon</w:t>
      </w:r>
    </w:p>
    <w:p w14:paraId="6499918E" w14:textId="77777777" w:rsidR="000B69BC" w:rsidRPr="00191752" w:rsidRDefault="000B69BC" w:rsidP="000B69BC">
      <w:pPr>
        <w:rPr>
          <w:rFonts w:cstheme="minorHAnsi"/>
        </w:rPr>
      </w:pPr>
    </w:p>
    <w:p w14:paraId="7271D744" w14:textId="77777777" w:rsidR="000B69BC" w:rsidRPr="00191752" w:rsidRDefault="000B69BC" w:rsidP="000B69BC">
      <w:pPr>
        <w:pStyle w:val="Kop1"/>
        <w:spacing w:before="0" w:after="240" w:line="259" w:lineRule="auto"/>
        <w:rPr>
          <w:rFonts w:cstheme="minorHAnsi"/>
        </w:rPr>
      </w:pPr>
      <w:bookmarkStart w:id="2" w:name="_WAT_BETEKENT…"/>
      <w:bookmarkEnd w:id="0"/>
      <w:bookmarkEnd w:id="2"/>
      <w:r>
        <w:rPr>
          <w:rFonts w:cstheme="minorHAnsi"/>
        </w:rPr>
        <w:t>Wat zijn cookies?</w:t>
      </w:r>
    </w:p>
    <w:p w14:paraId="145C2E03" w14:textId="77777777" w:rsidR="000B69BC" w:rsidRPr="00046245" w:rsidRDefault="000B69BC" w:rsidP="000B69BC">
      <w:r w:rsidRPr="00046245">
        <w:t>Cookies zijn kleine tekstbestandjes, die op je computer worden opgeslagen bij een bezoek aan een website. Hierdoor kan deze website je handelingen en voorkeuren (zoals taal, lettertype, weergaveopties, …) onthouden gedurende een bepaalde periode. Het voordeel hiervan is dat wanneer je de website opnieuw bezoekt of tussen verschillende webpagina’s navigeert, jouw voorkeuren niet steeds opnieuw moeten worden ingesteld.</w:t>
      </w:r>
    </w:p>
    <w:p w14:paraId="2F5DE88E" w14:textId="77777777" w:rsidR="000B69BC" w:rsidRPr="00046245" w:rsidRDefault="000B69BC" w:rsidP="000B69BC">
      <w:r w:rsidRPr="00046245">
        <w:t>Cookies worden gebruikt om de surfervaring te vergemakkelijken en te verbeteren. Wanneer je de website bezoekt, zorgen cookies ervoor dat uw persoonlijke instellingen terug worden opgeroepen. Bovendien wordt data verzameld over hoe de website geraadpleegd werd, en kunnen we zo de algemene prestaties van de website op gebied van snelheid en werking verbeteren.</w:t>
      </w:r>
    </w:p>
    <w:p w14:paraId="40AF63A8" w14:textId="77777777" w:rsidR="000B69BC" w:rsidRPr="00046245" w:rsidRDefault="000B69BC" w:rsidP="000B69BC">
      <w:r w:rsidRPr="00046245">
        <w:t>Cookies functioneren nooit onafhankelijk en zijn steeds gekoppeld aan een website. Cookies verschaffen zich op geen enkele manier toegang tot gegevens die zich op uw computer of telefoon bevinden.</w:t>
      </w:r>
    </w:p>
    <w:p w14:paraId="238EF63B" w14:textId="77777777" w:rsidR="000B69BC" w:rsidRPr="00046245" w:rsidRDefault="000B69BC" w:rsidP="000B69BC">
      <w:r w:rsidRPr="00046245">
        <w:t>Als je niet wil dat een website cookies op uw computer plaatst, k</w:t>
      </w:r>
      <w:r>
        <w:t>an</w:t>
      </w:r>
      <w:r w:rsidRPr="00046245">
        <w:t xml:space="preserve"> je de instellingen van uw browser wijzigen.</w:t>
      </w:r>
    </w:p>
    <w:p w14:paraId="3E88F2E0" w14:textId="77777777" w:rsidR="000B69BC" w:rsidRPr="00191752" w:rsidRDefault="000B69BC" w:rsidP="000B69BC">
      <w:pPr>
        <w:rPr>
          <w:rFonts w:cstheme="minorHAnsi"/>
        </w:rPr>
      </w:pPr>
    </w:p>
    <w:p w14:paraId="26DA531E" w14:textId="77777777" w:rsidR="000B69BC" w:rsidRPr="00191752" w:rsidRDefault="000B69BC" w:rsidP="000B69BC">
      <w:pPr>
        <w:pStyle w:val="Kop1"/>
        <w:spacing w:before="0" w:after="240" w:line="259" w:lineRule="auto"/>
        <w:rPr>
          <w:rFonts w:cstheme="minorHAnsi"/>
        </w:rPr>
      </w:pPr>
      <w:bookmarkStart w:id="3" w:name="_Voor_wie_geldt"/>
      <w:bookmarkEnd w:id="3"/>
      <w:r>
        <w:rPr>
          <w:rFonts w:cstheme="minorHAnsi"/>
        </w:rPr>
        <w:t>Cookies beheren</w:t>
      </w:r>
    </w:p>
    <w:p w14:paraId="20B37447" w14:textId="77777777" w:rsidR="000B69BC" w:rsidRPr="00046245" w:rsidRDefault="000B69BC" w:rsidP="000B69BC">
      <w:r w:rsidRPr="00046245">
        <w:t xml:space="preserve">De meeste browsers aanvaarden automatisch cookies. Je kan je browser zo instellen dat je gewaarschuwd wordt vooraleer een cookie wordt geplaatst of zodat cookies geweigerd worden. Meer informatie over hoe je je browser instelt, vindt u via de </w:t>
      </w:r>
      <w:r w:rsidR="00856F66">
        <w:t>help functie van je browser.</w:t>
      </w:r>
    </w:p>
    <w:p w14:paraId="1F807B1F" w14:textId="77777777" w:rsidR="000B69BC" w:rsidRPr="00046245" w:rsidRDefault="000B69BC" w:rsidP="000B69BC">
      <w:r w:rsidRPr="00046245">
        <w:t>Hou er rekening mee dat het veranderen van de instellingen ervoor kan zorgen dat een website niet meer werkt zoals verwacht.</w:t>
      </w:r>
    </w:p>
    <w:p w14:paraId="1F001800" w14:textId="77777777" w:rsidR="000B69BC" w:rsidRPr="00046245" w:rsidRDefault="000B69BC" w:rsidP="000B69BC">
      <w:r w:rsidRPr="00046245">
        <w:t>Als je verschillende toestellen gebruikt om een website te bezoeken, dient u ervoor te zorgen dat uw cookievoorkeur is ingesteld op de browser van elk toestel.</w:t>
      </w:r>
    </w:p>
    <w:p w14:paraId="61A57344" w14:textId="60EE75D0" w:rsidR="000B69BC" w:rsidRPr="00046245" w:rsidRDefault="000B69BC" w:rsidP="000B69BC">
      <w:r w:rsidRPr="00046245">
        <w:t xml:space="preserve">Meer informatie over het beheren van cookies vindt u op </w:t>
      </w:r>
      <w:hyperlink r:id="rId10" w:history="1">
        <w:r w:rsidRPr="00046245">
          <w:rPr>
            <w:rStyle w:val="Hyperlink"/>
          </w:rPr>
          <w:t>http://www.allaboutcookies.org/manage-cookies/</w:t>
        </w:r>
      </w:hyperlink>
      <w:r w:rsidRPr="00046245">
        <w:t xml:space="preserve">.  Daarnaast bepaalt u op volgende sites van welke bedrijven u geen cookies meer wenst te ontvangen: </w:t>
      </w:r>
      <w:hyperlink r:id="rId11" w:history="1">
        <w:r w:rsidR="009B7D92">
          <w:rPr>
            <w:rStyle w:val="Hyperlink"/>
          </w:rPr>
          <w:t>https://youradchoices.com/pmc</w:t>
        </w:r>
      </w:hyperlink>
      <w:r w:rsidR="009B7D92">
        <w:t xml:space="preserve"> </w:t>
      </w:r>
      <w:r w:rsidRPr="00046245">
        <w:t xml:space="preserve">en </w:t>
      </w:r>
      <w:hyperlink r:id="rId12" w:history="1">
        <w:r w:rsidRPr="00046245">
          <w:rPr>
            <w:rStyle w:val="Hyperlink"/>
          </w:rPr>
          <w:t>http://www.youronlinechoices.com/</w:t>
        </w:r>
      </w:hyperlink>
      <w:r w:rsidRPr="00046245">
        <w:t>.</w:t>
      </w:r>
    </w:p>
    <w:p w14:paraId="2343EB8B" w14:textId="77777777" w:rsidR="000B69BC" w:rsidRDefault="000B69BC" w:rsidP="000B69BC">
      <w:pPr>
        <w:rPr>
          <w:rFonts w:cstheme="minorHAnsi"/>
        </w:rPr>
      </w:pPr>
    </w:p>
    <w:p w14:paraId="7FB0064A" w14:textId="77777777" w:rsidR="000C6A97" w:rsidRPr="000C6A97" w:rsidRDefault="000C6A97" w:rsidP="000C6A97">
      <w:pPr>
        <w:ind w:firstLine="720"/>
        <w:rPr>
          <w:rFonts w:cstheme="minorHAnsi"/>
        </w:rPr>
      </w:pPr>
    </w:p>
    <w:p w14:paraId="1EEE3A13" w14:textId="77777777" w:rsidR="000B69BC" w:rsidRDefault="000B69BC" w:rsidP="000B69BC">
      <w:pPr>
        <w:pStyle w:val="Kop1"/>
        <w:spacing w:before="0" w:after="240" w:line="259" w:lineRule="auto"/>
        <w:rPr>
          <w:rFonts w:cstheme="minorHAnsi"/>
        </w:rPr>
      </w:pPr>
      <w:bookmarkStart w:id="4" w:name="_Contactgegevens"/>
      <w:bookmarkEnd w:id="4"/>
      <w:r>
        <w:rPr>
          <w:rFonts w:cstheme="minorHAnsi"/>
        </w:rPr>
        <w:t>Soorten Cookies</w:t>
      </w:r>
    </w:p>
    <w:p w14:paraId="3436A1AD" w14:textId="77777777" w:rsidR="000B69BC" w:rsidRPr="00046245" w:rsidRDefault="000B69BC" w:rsidP="000B69BC">
      <w:pPr>
        <w:pStyle w:val="Lijstalinea"/>
        <w:numPr>
          <w:ilvl w:val="0"/>
          <w:numId w:val="8"/>
        </w:numPr>
        <w:spacing w:line="259" w:lineRule="auto"/>
        <w:jc w:val="left"/>
      </w:pPr>
      <w:r w:rsidRPr="00046245">
        <w:rPr>
          <w:b/>
        </w:rPr>
        <w:t>Strikt noodzakelijke cookies</w:t>
      </w:r>
      <w:r w:rsidRPr="00046245">
        <w:t xml:space="preserve"> zijn noodzakelijk om het surfen en de daarmee verbonden functies mogelijk te maken. Deze cookies identificeren u niet als individu. Indien je deze cookies weigert, zullen verschillende functies binnen de website geheel of gedeeltelijk verstoord worden.</w:t>
      </w:r>
    </w:p>
    <w:p w14:paraId="2EE53B39" w14:textId="77777777" w:rsidR="000B69BC" w:rsidRPr="00046245" w:rsidRDefault="000B69BC" w:rsidP="000B69BC">
      <w:pPr>
        <w:pStyle w:val="Lijstalinea"/>
        <w:numPr>
          <w:ilvl w:val="0"/>
          <w:numId w:val="8"/>
        </w:numPr>
        <w:spacing w:line="259" w:lineRule="auto"/>
        <w:jc w:val="left"/>
      </w:pPr>
      <w:r w:rsidRPr="00046245">
        <w:rPr>
          <w:b/>
        </w:rPr>
        <w:t>Functionele cookies</w:t>
      </w:r>
      <w:r w:rsidRPr="00046245">
        <w:t xml:space="preserve"> verhogen de gebruiksvriendelijkheid van de website door je keuzes te herinneren (bv. taalvoorkeur). Deze zorgen ervoor dat bepaalde instellingen op je verzoek gepersonaliseerd worden. Als je deze cookies niet accepteert, kan dit van invloed zijn op de prestaties en functionaliteit van de website en kan het toegang tot inhoud op de website beperken.</w:t>
      </w:r>
    </w:p>
    <w:p w14:paraId="2B1DB73A" w14:textId="0D1858F8" w:rsidR="000B69BC" w:rsidRPr="005B2831" w:rsidRDefault="000B69BC" w:rsidP="000B69BC">
      <w:pPr>
        <w:pStyle w:val="Lijstalinea"/>
        <w:numPr>
          <w:ilvl w:val="0"/>
          <w:numId w:val="8"/>
        </w:numPr>
        <w:spacing w:line="259" w:lineRule="auto"/>
        <w:jc w:val="left"/>
      </w:pPr>
      <w:r w:rsidRPr="00046245">
        <w:rPr>
          <w:b/>
        </w:rPr>
        <w:t>Prestatie/Analytische cookies</w:t>
      </w:r>
      <w:r w:rsidRPr="00046245">
        <w:t xml:space="preserve"> verzamelen gegevens over het </w:t>
      </w:r>
      <w:r w:rsidRPr="005B2831">
        <w:t xml:space="preserve">gebruik van een website zoals het aantal bezoekers, de tijd die bezoekers doorbrengen op een webpagina en eventuele foutmeldingen. Ze helpen </w:t>
      </w:r>
      <w:r w:rsidR="00BB7CF7">
        <w:t>Triskon</w:t>
      </w:r>
      <w:r w:rsidRPr="005B2831">
        <w:t xml:space="preserve"> om de prestaties van de website te verbeteren. Deze cookies identificeren je niet als individu.</w:t>
      </w:r>
    </w:p>
    <w:p w14:paraId="2E0AE46B" w14:textId="4E8A3809" w:rsidR="000B69BC" w:rsidRPr="005B2831" w:rsidRDefault="000B69BC" w:rsidP="000B69BC">
      <w:pPr>
        <w:pStyle w:val="Lijstalinea"/>
        <w:numPr>
          <w:ilvl w:val="0"/>
          <w:numId w:val="8"/>
        </w:numPr>
        <w:spacing w:line="259" w:lineRule="auto"/>
        <w:jc w:val="left"/>
      </w:pPr>
      <w:r w:rsidRPr="005B2831">
        <w:rPr>
          <w:b/>
        </w:rPr>
        <w:t>Advertentie Cookies</w:t>
      </w:r>
      <w:r w:rsidRPr="005B2831">
        <w:t xml:space="preserve"> worden gebruikt om inhoud te leveren die relevanter is voor jou. Ze kunnen worden gebruikt om gerichte advertenties te leveren of om het aantal keren dat je een advertentie ziet te beperken. Ze helpen ons ook de effectiviteit van advertentiecampagnes op de </w:t>
      </w:r>
      <w:r w:rsidR="00BB7CF7">
        <w:t>Triskon</w:t>
      </w:r>
      <w:r w:rsidRPr="005B2831">
        <w:t xml:space="preserve"> website te meten. We kunnen deze cookies gebruiken om websites te onthouden die je hebt bezocht en we kunnen deze informatie delen met andere partijen, waaronder adverteerders en onze bureaus.</w:t>
      </w:r>
    </w:p>
    <w:p w14:paraId="72E9A71F" w14:textId="08A982D9" w:rsidR="000B69BC" w:rsidRPr="00046245" w:rsidRDefault="000B69BC" w:rsidP="000B69BC">
      <w:pPr>
        <w:pStyle w:val="Lijstalinea"/>
        <w:numPr>
          <w:ilvl w:val="0"/>
          <w:numId w:val="8"/>
        </w:numPr>
        <w:spacing w:line="259" w:lineRule="auto"/>
        <w:jc w:val="left"/>
      </w:pPr>
      <w:proofErr w:type="spellStart"/>
      <w:r w:rsidRPr="005B2831">
        <w:rPr>
          <w:b/>
        </w:rPr>
        <w:t>Third</w:t>
      </w:r>
      <w:proofErr w:type="spellEnd"/>
      <w:r w:rsidRPr="005B2831">
        <w:rPr>
          <w:b/>
        </w:rPr>
        <w:t xml:space="preserve"> party cookies</w:t>
      </w:r>
      <w:r w:rsidRPr="005B2831">
        <w:t xml:space="preserve"> zijn cookies die naar uw browser worden verzonden vanaf een server of domein die niet door </w:t>
      </w:r>
      <w:r w:rsidR="00BB7CF7">
        <w:t>Triskon</w:t>
      </w:r>
      <w:r w:rsidRPr="005B2831">
        <w:t xml:space="preserve"> wordt beheerd, maar door een samenwerkende organisatie. Alleen</w:t>
      </w:r>
      <w:r w:rsidRPr="00046245">
        <w:t xml:space="preserve"> deze derde partijen hebben toegang tot die cookies en de informatie die door de cookie wordt verzameld.</w:t>
      </w:r>
    </w:p>
    <w:p w14:paraId="08BD50B1" w14:textId="77777777" w:rsidR="000B69BC" w:rsidRPr="00046245" w:rsidRDefault="000B69BC" w:rsidP="000B69BC"/>
    <w:p w14:paraId="61CD56AA" w14:textId="20D5D326" w:rsidR="000B69BC" w:rsidRPr="005B2831" w:rsidRDefault="000B69BC" w:rsidP="000B69BC">
      <w:pPr>
        <w:pStyle w:val="Kop1"/>
        <w:spacing w:before="0" w:after="240" w:line="259" w:lineRule="auto"/>
        <w:rPr>
          <w:rFonts w:cstheme="minorHAnsi"/>
        </w:rPr>
      </w:pPr>
      <w:bookmarkStart w:id="5" w:name="_VERWERKINGSVERANTWOORDELIJKE"/>
      <w:bookmarkEnd w:id="5"/>
      <w:r>
        <w:rPr>
          <w:rFonts w:cstheme="minorHAnsi"/>
        </w:rPr>
        <w:t xml:space="preserve">WELKE COOKIEs </w:t>
      </w:r>
      <w:r w:rsidRPr="005B2831">
        <w:rPr>
          <w:rFonts w:cstheme="minorHAnsi"/>
        </w:rPr>
        <w:t xml:space="preserve">GEBRuiKT </w:t>
      </w:r>
      <w:r w:rsidR="00BB7CF7">
        <w:rPr>
          <w:rFonts w:cstheme="minorHAnsi"/>
        </w:rPr>
        <w:t>Triskon</w:t>
      </w:r>
      <w:r w:rsidRPr="005B2831">
        <w:rPr>
          <w:rFonts w:cstheme="minorHAnsi"/>
        </w:rPr>
        <w:t>?</w:t>
      </w:r>
    </w:p>
    <w:tbl>
      <w:tblPr>
        <w:tblStyle w:val="Privatum"/>
        <w:tblW w:w="0" w:type="auto"/>
        <w:tblLook w:val="04A0" w:firstRow="1" w:lastRow="0" w:firstColumn="1" w:lastColumn="0" w:noHBand="0" w:noVBand="1"/>
      </w:tblPr>
      <w:tblGrid>
        <w:gridCol w:w="2126"/>
        <w:gridCol w:w="2126"/>
        <w:gridCol w:w="4390"/>
        <w:gridCol w:w="1701"/>
      </w:tblGrid>
      <w:tr w:rsidR="00437858" w14:paraId="0AF85F16" w14:textId="77777777" w:rsidTr="00437858">
        <w:trPr>
          <w:cnfStyle w:val="100000000000" w:firstRow="1" w:lastRow="0" w:firstColumn="0" w:lastColumn="0" w:oddVBand="0" w:evenVBand="0" w:oddHBand="0" w:evenHBand="0" w:firstRowFirstColumn="0" w:firstRowLastColumn="0" w:lastRowFirstColumn="0" w:lastRowLastColumn="0"/>
        </w:trPr>
        <w:tc>
          <w:tcPr>
            <w:tcW w:w="2126" w:type="dxa"/>
            <w:tcBorders>
              <w:top w:val="single" w:sz="4" w:space="0" w:color="auto"/>
              <w:left w:val="single" w:sz="4" w:space="0" w:color="auto"/>
              <w:bottom w:val="single" w:sz="6" w:space="0" w:color="auto"/>
              <w:right w:val="single" w:sz="6" w:space="0" w:color="auto"/>
            </w:tcBorders>
            <w:hideMark/>
          </w:tcPr>
          <w:p w14:paraId="58B42DD7" w14:textId="77777777" w:rsidR="00437858" w:rsidRDefault="00437858">
            <w:pPr>
              <w:rPr>
                <w:lang w:val="en-GB"/>
              </w:rPr>
            </w:pPr>
            <w:r>
              <w:rPr>
                <w:lang w:val="en-GB"/>
              </w:rPr>
              <w:t>COOKIE NAAM</w:t>
            </w:r>
          </w:p>
        </w:tc>
        <w:tc>
          <w:tcPr>
            <w:tcW w:w="2126" w:type="dxa"/>
            <w:tcBorders>
              <w:top w:val="single" w:sz="4" w:space="0" w:color="auto"/>
              <w:left w:val="single" w:sz="6" w:space="0" w:color="auto"/>
              <w:bottom w:val="single" w:sz="6" w:space="0" w:color="auto"/>
              <w:right w:val="single" w:sz="6" w:space="0" w:color="auto"/>
            </w:tcBorders>
            <w:hideMark/>
          </w:tcPr>
          <w:p w14:paraId="134F69C0" w14:textId="77777777" w:rsidR="00437858" w:rsidRDefault="00437858">
            <w:pPr>
              <w:rPr>
                <w:lang w:val="en-GB"/>
              </w:rPr>
            </w:pPr>
            <w:r>
              <w:rPr>
                <w:lang w:val="en-GB"/>
              </w:rPr>
              <w:t>COOKIE TYPE</w:t>
            </w:r>
          </w:p>
        </w:tc>
        <w:tc>
          <w:tcPr>
            <w:tcW w:w="4390" w:type="dxa"/>
            <w:tcBorders>
              <w:top w:val="single" w:sz="4" w:space="0" w:color="auto"/>
              <w:left w:val="single" w:sz="6" w:space="0" w:color="auto"/>
              <w:bottom w:val="single" w:sz="6" w:space="0" w:color="auto"/>
              <w:right w:val="single" w:sz="6" w:space="0" w:color="auto"/>
            </w:tcBorders>
            <w:hideMark/>
          </w:tcPr>
          <w:p w14:paraId="689899A7" w14:textId="77777777" w:rsidR="00437858" w:rsidRDefault="00437858">
            <w:pPr>
              <w:rPr>
                <w:lang w:val="en-GB"/>
              </w:rPr>
            </w:pPr>
            <w:r>
              <w:rPr>
                <w:lang w:val="en-GB"/>
              </w:rPr>
              <w:t>COOKIE DOEL</w:t>
            </w:r>
          </w:p>
        </w:tc>
        <w:tc>
          <w:tcPr>
            <w:tcW w:w="1701" w:type="dxa"/>
            <w:tcBorders>
              <w:top w:val="single" w:sz="4" w:space="0" w:color="auto"/>
              <w:left w:val="single" w:sz="6" w:space="0" w:color="auto"/>
              <w:bottom w:val="single" w:sz="6" w:space="0" w:color="auto"/>
              <w:right w:val="single" w:sz="4" w:space="0" w:color="auto"/>
            </w:tcBorders>
            <w:hideMark/>
          </w:tcPr>
          <w:p w14:paraId="414B90A2" w14:textId="77777777" w:rsidR="00437858" w:rsidRDefault="00437858">
            <w:pPr>
              <w:rPr>
                <w:lang w:val="en-GB"/>
              </w:rPr>
            </w:pPr>
            <w:r>
              <w:rPr>
                <w:lang w:val="en-GB"/>
              </w:rPr>
              <w:t>PRIVACY POLICY</w:t>
            </w:r>
          </w:p>
        </w:tc>
      </w:tr>
      <w:tr w:rsidR="00437858" w:rsidRPr="00817CB7" w14:paraId="31B3F8F5" w14:textId="77777777" w:rsidTr="00437858">
        <w:trPr>
          <w:cnfStyle w:val="000000100000" w:firstRow="0" w:lastRow="0" w:firstColumn="0" w:lastColumn="0" w:oddVBand="0" w:evenVBand="0" w:oddHBand="1" w:evenHBand="0" w:firstRowFirstColumn="0" w:firstRowLastColumn="0" w:lastRowFirstColumn="0" w:lastRowLastColumn="0"/>
        </w:trPr>
        <w:tc>
          <w:tcPr>
            <w:tcW w:w="2126" w:type="dxa"/>
            <w:tcBorders>
              <w:top w:val="single" w:sz="6" w:space="0" w:color="auto"/>
              <w:left w:val="single" w:sz="4" w:space="0" w:color="auto"/>
              <w:bottom w:val="single" w:sz="6" w:space="0" w:color="auto"/>
              <w:right w:val="single" w:sz="6" w:space="0" w:color="auto"/>
            </w:tcBorders>
            <w:hideMark/>
          </w:tcPr>
          <w:p w14:paraId="7564865C" w14:textId="77777777" w:rsidR="00437858" w:rsidRPr="00437858" w:rsidRDefault="00437858">
            <w:r w:rsidRPr="00437858">
              <w:t>__</w:t>
            </w:r>
            <w:proofErr w:type="spellStart"/>
            <w:r w:rsidRPr="00437858">
              <w:t>utma</w:t>
            </w:r>
            <w:proofErr w:type="spellEnd"/>
            <w:r w:rsidRPr="00437858">
              <w:t>, __</w:t>
            </w:r>
            <w:proofErr w:type="spellStart"/>
            <w:r w:rsidRPr="00437858">
              <w:t>utmb</w:t>
            </w:r>
            <w:proofErr w:type="spellEnd"/>
            <w:r w:rsidRPr="00437858">
              <w:t>, __</w:t>
            </w:r>
            <w:proofErr w:type="spellStart"/>
            <w:r w:rsidRPr="00437858">
              <w:t>utmc</w:t>
            </w:r>
            <w:proofErr w:type="spellEnd"/>
            <w:r w:rsidRPr="00437858">
              <w:t>, __</w:t>
            </w:r>
            <w:proofErr w:type="spellStart"/>
            <w:r w:rsidRPr="00437858">
              <w:t>utmt</w:t>
            </w:r>
            <w:proofErr w:type="spellEnd"/>
            <w:r w:rsidRPr="00437858">
              <w:t>, __</w:t>
            </w:r>
            <w:proofErr w:type="spellStart"/>
            <w:r w:rsidRPr="00437858">
              <w:t>utmz</w:t>
            </w:r>
            <w:proofErr w:type="spellEnd"/>
          </w:p>
        </w:tc>
        <w:tc>
          <w:tcPr>
            <w:tcW w:w="2126" w:type="dxa"/>
            <w:tcBorders>
              <w:top w:val="single" w:sz="6" w:space="0" w:color="auto"/>
              <w:left w:val="single" w:sz="6" w:space="0" w:color="auto"/>
              <w:bottom w:val="single" w:sz="6" w:space="0" w:color="auto"/>
              <w:right w:val="single" w:sz="6" w:space="0" w:color="auto"/>
            </w:tcBorders>
            <w:hideMark/>
          </w:tcPr>
          <w:p w14:paraId="2C83808B" w14:textId="77777777" w:rsidR="00437858" w:rsidRDefault="00437858">
            <w:pPr>
              <w:rPr>
                <w:lang w:val="en-GB"/>
              </w:rPr>
            </w:pPr>
            <w:proofErr w:type="spellStart"/>
            <w:r>
              <w:rPr>
                <w:lang w:val="en-GB"/>
              </w:rPr>
              <w:t>Prestatie</w:t>
            </w:r>
            <w:proofErr w:type="spellEnd"/>
            <w:r>
              <w:rPr>
                <w:lang w:val="en-GB"/>
              </w:rPr>
              <w:t xml:space="preserve"> cookies</w:t>
            </w:r>
          </w:p>
        </w:tc>
        <w:tc>
          <w:tcPr>
            <w:tcW w:w="4390" w:type="dxa"/>
            <w:tcBorders>
              <w:top w:val="single" w:sz="6" w:space="0" w:color="auto"/>
              <w:left w:val="single" w:sz="6" w:space="0" w:color="auto"/>
              <w:bottom w:val="single" w:sz="6" w:space="0" w:color="auto"/>
              <w:right w:val="single" w:sz="6" w:space="0" w:color="auto"/>
            </w:tcBorders>
            <w:hideMark/>
          </w:tcPr>
          <w:p w14:paraId="4BE7178E" w14:textId="77777777" w:rsidR="00437858" w:rsidRPr="00437858" w:rsidRDefault="00437858">
            <w:pPr>
              <w:rPr>
                <w:highlight w:val="yellow"/>
              </w:rPr>
            </w:pPr>
            <w:r w:rsidRPr="00437858">
              <w:rPr>
                <w:rFonts w:eastAsia="Quattrocento Sans" w:cs="Quattrocento Sans"/>
                <w:color w:val="000000"/>
              </w:rPr>
              <w:t xml:space="preserve">Google Analytics: we gebruiken </w:t>
            </w:r>
            <w:r w:rsidRPr="00437858">
              <w:rPr>
                <w:rFonts w:eastAsia="Quattrocento Sans" w:cs="Quattrocento Sans"/>
                <w:b/>
                <w:color w:val="000000"/>
              </w:rPr>
              <w:t>Google Analytics</w:t>
            </w:r>
            <w:r w:rsidRPr="00437858">
              <w:rPr>
                <w:rFonts w:eastAsia="Quattrocento Sans" w:cs="Quattrocento Sans"/>
                <w:color w:val="000000"/>
              </w:rPr>
              <w:t xml:space="preserve"> om informatie over bezoekersgedrag op onze website te verzamelen en zo onze website te optimaliseren. Google Analytics slaat informatie op over welke pagina’s u bezoekt, zoals hoe lang u op de site bent, hoe u hier ter</w:t>
            </w:r>
            <w:r w:rsidRPr="00437858">
              <w:rPr>
                <w:rFonts w:eastAsia="Quattrocento Sans" w:cs="Quattrocento Sans"/>
              </w:rPr>
              <w:t xml:space="preserve">echt </w:t>
            </w:r>
            <w:r w:rsidRPr="00437858">
              <w:rPr>
                <w:rFonts w:eastAsia="Quattrocento Sans" w:cs="Quattrocento Sans"/>
                <w:color w:val="000000"/>
              </w:rPr>
              <w:t>bent gekomen en waarop u</w:t>
            </w:r>
            <w:r w:rsidRPr="00437858">
              <w:rPr>
                <w:rFonts w:eastAsia="Quattrocento Sans" w:cs="Quattrocento Sans"/>
              </w:rPr>
              <w:t xml:space="preserve"> </w:t>
            </w:r>
            <w:r w:rsidRPr="00437858">
              <w:rPr>
                <w:rFonts w:eastAsia="Quattrocento Sans" w:cs="Quattrocento Sans"/>
                <w:color w:val="000000"/>
              </w:rPr>
              <w:t>klikt.</w:t>
            </w:r>
          </w:p>
        </w:tc>
        <w:tc>
          <w:tcPr>
            <w:tcW w:w="1701" w:type="dxa"/>
            <w:tcBorders>
              <w:top w:val="single" w:sz="6" w:space="0" w:color="auto"/>
              <w:left w:val="single" w:sz="6" w:space="0" w:color="auto"/>
              <w:bottom w:val="single" w:sz="6" w:space="0" w:color="auto"/>
              <w:right w:val="single" w:sz="4" w:space="0" w:color="auto"/>
            </w:tcBorders>
          </w:tcPr>
          <w:p w14:paraId="7B7F923A" w14:textId="77777777" w:rsidR="00437858" w:rsidRPr="00437858" w:rsidRDefault="00437858"/>
          <w:p w14:paraId="6819ADA2" w14:textId="7CDF11E7" w:rsidR="00437858" w:rsidRDefault="00437858">
            <w:pPr>
              <w:jc w:val="center"/>
              <w:rPr>
                <w:lang w:val="en-GB"/>
              </w:rPr>
            </w:pPr>
            <w:r>
              <w:rPr>
                <w:rFonts w:eastAsia="Quattrocento Sans" w:cs="Quattrocento Sans"/>
                <w:noProof/>
                <w:color w:val="000000"/>
                <w:lang w:val="en-GB"/>
              </w:rPr>
              <w:drawing>
                <wp:inline distT="0" distB="0" distL="0" distR="0" wp14:anchorId="6BB9F9E1" wp14:editId="7A7BDD20">
                  <wp:extent cx="285750" cy="285750"/>
                  <wp:effectExtent l="0" t="0" r="0" b="0"/>
                  <wp:docPr id="1" name="Afbeelding 1"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O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C2715B7" w14:textId="77777777" w:rsidR="00437858" w:rsidRDefault="00437858">
            <w:pPr>
              <w:jc w:val="center"/>
              <w:rPr>
                <w:lang w:val="en-GB"/>
              </w:rPr>
            </w:pPr>
          </w:p>
          <w:p w14:paraId="4278DC9B" w14:textId="77777777" w:rsidR="00437858" w:rsidRDefault="00D77500">
            <w:pPr>
              <w:jc w:val="center"/>
              <w:rPr>
                <w:lang w:val="en-GB"/>
              </w:rPr>
            </w:pPr>
            <w:hyperlink r:id="rId14" w:history="1">
              <w:r w:rsidR="00437858">
                <w:rPr>
                  <w:rStyle w:val="Hyperlink"/>
                  <w:rFonts w:eastAsia="Quattrocento Sans" w:cs="Quattrocento Sans"/>
                  <w:color w:val="0563C1"/>
                  <w:sz w:val="8"/>
                  <w:szCs w:val="8"/>
                  <w:lang w:val="en-GB"/>
                </w:rPr>
                <w:t>https://www.google.com/policies/privacy/</w:t>
              </w:r>
            </w:hyperlink>
          </w:p>
        </w:tc>
      </w:tr>
      <w:tr w:rsidR="00437858" w:rsidRPr="00437858" w14:paraId="38E56C63" w14:textId="77777777" w:rsidTr="00437858">
        <w:trPr>
          <w:cnfStyle w:val="000000010000" w:firstRow="0" w:lastRow="0" w:firstColumn="0" w:lastColumn="0" w:oddVBand="0" w:evenVBand="0" w:oddHBand="0" w:evenHBand="1" w:firstRowFirstColumn="0" w:firstRowLastColumn="0" w:lastRowFirstColumn="0" w:lastRowLastColumn="0"/>
        </w:trPr>
        <w:tc>
          <w:tcPr>
            <w:tcW w:w="2126" w:type="dxa"/>
            <w:tcBorders>
              <w:top w:val="single" w:sz="6" w:space="0" w:color="auto"/>
              <w:left w:val="single" w:sz="4" w:space="0" w:color="auto"/>
              <w:bottom w:val="single" w:sz="4" w:space="0" w:color="auto"/>
              <w:right w:val="single" w:sz="6" w:space="0" w:color="auto"/>
            </w:tcBorders>
          </w:tcPr>
          <w:p w14:paraId="4303CBDD" w14:textId="594A1675" w:rsidR="00437858" w:rsidRPr="00437858" w:rsidRDefault="00437858">
            <w:r>
              <w:t>Taal</w:t>
            </w:r>
          </w:p>
        </w:tc>
        <w:tc>
          <w:tcPr>
            <w:tcW w:w="2126" w:type="dxa"/>
            <w:tcBorders>
              <w:top w:val="single" w:sz="6" w:space="0" w:color="auto"/>
              <w:left w:val="single" w:sz="6" w:space="0" w:color="auto"/>
              <w:bottom w:val="single" w:sz="4" w:space="0" w:color="auto"/>
              <w:right w:val="single" w:sz="6" w:space="0" w:color="auto"/>
            </w:tcBorders>
          </w:tcPr>
          <w:p w14:paraId="03B0B614" w14:textId="29612292" w:rsidR="00437858" w:rsidRDefault="00437858">
            <w:pPr>
              <w:rPr>
                <w:lang w:val="en-GB"/>
              </w:rPr>
            </w:pPr>
            <w:proofErr w:type="spellStart"/>
            <w:r>
              <w:rPr>
                <w:lang w:val="en-GB"/>
              </w:rPr>
              <w:t>Noodzakelijke</w:t>
            </w:r>
            <w:proofErr w:type="spellEnd"/>
            <w:r>
              <w:rPr>
                <w:lang w:val="en-GB"/>
              </w:rPr>
              <w:t xml:space="preserve"> cookie</w:t>
            </w:r>
          </w:p>
        </w:tc>
        <w:tc>
          <w:tcPr>
            <w:tcW w:w="4390" w:type="dxa"/>
            <w:tcBorders>
              <w:top w:val="single" w:sz="6" w:space="0" w:color="auto"/>
              <w:left w:val="single" w:sz="6" w:space="0" w:color="auto"/>
              <w:bottom w:val="single" w:sz="4" w:space="0" w:color="auto"/>
              <w:right w:val="single" w:sz="6" w:space="0" w:color="auto"/>
            </w:tcBorders>
          </w:tcPr>
          <w:p w14:paraId="2D45DA1C" w14:textId="06D9EE04" w:rsidR="00437858" w:rsidRPr="00437858" w:rsidRDefault="00437858">
            <w:pPr>
              <w:rPr>
                <w:rFonts w:eastAsia="Quattrocento Sans" w:cs="Quattrocento Sans"/>
                <w:color w:val="000000"/>
              </w:rPr>
            </w:pPr>
            <w:r>
              <w:rPr>
                <w:rFonts w:eastAsia="Quattrocento Sans" w:cs="Quattrocento Sans"/>
                <w:color w:val="000000"/>
              </w:rPr>
              <w:t>Deze cookie slaat de geselecteerde taal op, zodat de volgende keer wanneer de website wordt geraadpleegd, deze in de correcte taal wordt geopend.</w:t>
            </w:r>
          </w:p>
        </w:tc>
        <w:tc>
          <w:tcPr>
            <w:tcW w:w="1701" w:type="dxa"/>
            <w:tcBorders>
              <w:top w:val="single" w:sz="6" w:space="0" w:color="auto"/>
              <w:left w:val="single" w:sz="6" w:space="0" w:color="auto"/>
              <w:bottom w:val="single" w:sz="4" w:space="0" w:color="auto"/>
              <w:right w:val="single" w:sz="4" w:space="0" w:color="auto"/>
            </w:tcBorders>
          </w:tcPr>
          <w:p w14:paraId="6BCD2A87" w14:textId="77777777" w:rsidR="00437858" w:rsidRPr="00437858" w:rsidRDefault="00437858"/>
        </w:tc>
      </w:tr>
    </w:tbl>
    <w:p w14:paraId="559626E0" w14:textId="77777777" w:rsidR="005E7887" w:rsidRPr="00437858" w:rsidRDefault="005E7887" w:rsidP="00437858">
      <w:pPr>
        <w:jc w:val="left"/>
      </w:pPr>
    </w:p>
    <w:p w14:paraId="7C5E364A" w14:textId="4E16D996" w:rsidR="00EA297E" w:rsidRDefault="00EA297E" w:rsidP="003A23D5">
      <w:pPr>
        <w:ind w:firstLine="720"/>
        <w:jc w:val="right"/>
      </w:pPr>
    </w:p>
    <w:p w14:paraId="746DAF05" w14:textId="2EE05ABD" w:rsidR="00437858" w:rsidRPr="00437858" w:rsidRDefault="00437858" w:rsidP="00437858">
      <w:bookmarkStart w:id="6" w:name="_GoBack"/>
      <w:bookmarkEnd w:id="6"/>
    </w:p>
    <w:p w14:paraId="7005CB51" w14:textId="2955C748" w:rsidR="00437858" w:rsidRPr="00437858" w:rsidRDefault="00437858" w:rsidP="00437858"/>
    <w:p w14:paraId="5ACADB83" w14:textId="33541FEF" w:rsidR="00437858" w:rsidRPr="00437858" w:rsidRDefault="00437858" w:rsidP="00437858"/>
    <w:p w14:paraId="3D59EA84" w14:textId="3D86A9DD" w:rsidR="00437858" w:rsidRPr="00437858" w:rsidRDefault="00437858" w:rsidP="00437858"/>
    <w:p w14:paraId="722F49F1" w14:textId="1B348768" w:rsidR="00437858" w:rsidRPr="00437858" w:rsidRDefault="00437858" w:rsidP="00437858">
      <w:pPr>
        <w:ind w:firstLine="720"/>
      </w:pPr>
    </w:p>
    <w:p w14:paraId="493B6724" w14:textId="77777777" w:rsidR="00437858" w:rsidRPr="00437858" w:rsidRDefault="00437858" w:rsidP="00437858"/>
    <w:sectPr w:rsidR="00437858" w:rsidRPr="00437858" w:rsidSect="00546D5A">
      <w:headerReference w:type="default" r:id="rId15"/>
      <w:footerReference w:type="default" r:id="rId16"/>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431F9" w14:textId="77777777" w:rsidR="00D77500" w:rsidRDefault="00D77500" w:rsidP="008E4447">
      <w:pPr>
        <w:spacing w:after="0"/>
      </w:pPr>
      <w:r>
        <w:separator/>
      </w:r>
    </w:p>
  </w:endnote>
  <w:endnote w:type="continuationSeparator" w:id="0">
    <w:p w14:paraId="0F07EB1D" w14:textId="77777777" w:rsidR="00D77500" w:rsidRDefault="00D77500"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1749973-6712-4668-9C5D-8C0895CE281D}"/>
    <w:embedBold r:id="rId2" w:fontKey="{12ABE287-5573-4B0A-9CE0-2BD56993E62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66813" w14:paraId="6AB08A3A" w14:textId="77777777" w:rsidTr="0089480D">
      <w:tc>
        <w:tcPr>
          <w:tcW w:w="3485" w:type="dxa"/>
          <w:tcBorders>
            <w:top w:val="single" w:sz="4" w:space="0" w:color="003399"/>
          </w:tcBorders>
        </w:tcPr>
        <w:p w14:paraId="5E02B5B0" w14:textId="330A23E0" w:rsidR="00466813" w:rsidRDefault="00437858" w:rsidP="00466813">
          <w:r w:rsidRPr="00031304">
            <w:rPr>
              <w:noProof/>
            </w:rPr>
            <w:drawing>
              <wp:inline distT="0" distB="0" distL="0" distR="0" wp14:anchorId="270F2211" wp14:editId="0A9AA9EA">
                <wp:extent cx="723194" cy="23812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05" cy="239512"/>
                        </a:xfrm>
                        <a:prstGeom prst="rect">
                          <a:avLst/>
                        </a:prstGeom>
                        <a:noFill/>
                        <a:ln>
                          <a:noFill/>
                        </a:ln>
                      </pic:spPr>
                    </pic:pic>
                  </a:graphicData>
                </a:graphic>
              </wp:inline>
            </w:drawing>
          </w:r>
        </w:p>
      </w:tc>
      <w:tc>
        <w:tcPr>
          <w:tcW w:w="3485" w:type="dxa"/>
          <w:tcBorders>
            <w:top w:val="single" w:sz="4" w:space="0" w:color="003399"/>
          </w:tcBorders>
        </w:tcPr>
        <w:p w14:paraId="29011B99" w14:textId="77777777" w:rsidR="00466813" w:rsidRDefault="00466813" w:rsidP="00466813">
          <w:r w:rsidRPr="0093194B">
            <w:rPr>
              <w:noProof/>
              <w:lang w:val="en-US"/>
            </w:rPr>
            <w:drawing>
              <wp:anchor distT="0" distB="0" distL="114300" distR="114300" simplePos="0" relativeHeight="251638272" behindDoc="0" locked="0" layoutInCell="1" allowOverlap="1" wp14:anchorId="6B90F954" wp14:editId="33BA050D">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2A8C7D52" w14:textId="77777777" w:rsidR="00466813" w:rsidRPr="00466813" w:rsidRDefault="00466813" w:rsidP="00466813">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11B3D24D" w14:textId="77777777" w:rsidR="00360D6C" w:rsidRPr="00466813" w:rsidRDefault="009E162B" w:rsidP="009E162B">
    <w:pPr>
      <w:rPr>
        <w:lang w:val="en-GB"/>
      </w:rPr>
    </w:pPr>
    <w:r w:rsidRPr="00466813">
      <w:rPr>
        <w:lang w:val="en-GB"/>
      </w:rPr>
      <w:tab/>
    </w:r>
    <w:r w:rsidRPr="00466813">
      <w:rPr>
        <w:lang w:val="en-GB"/>
      </w:rPr>
      <w:tab/>
    </w:r>
    <w:r w:rsidRPr="00466813">
      <w:rPr>
        <w:lang w:val="en-GB"/>
      </w:rPr>
      <w:tab/>
    </w:r>
    <w:r w:rsidRPr="00466813">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79B94" w14:textId="77777777" w:rsidR="00D77500" w:rsidRDefault="00D77500" w:rsidP="008E4447">
      <w:pPr>
        <w:spacing w:after="0"/>
      </w:pPr>
      <w:r>
        <w:separator/>
      </w:r>
    </w:p>
  </w:footnote>
  <w:footnote w:type="continuationSeparator" w:id="0">
    <w:p w14:paraId="34A6D5E1" w14:textId="77777777" w:rsidR="00D77500" w:rsidRDefault="00D77500"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B932" w14:textId="0B210E87" w:rsidR="00360D6C" w:rsidRPr="00546D5A" w:rsidRDefault="000B69BC" w:rsidP="00546D5A">
    <w:pPr>
      <w:pStyle w:val="RibbonTitel"/>
    </w:pPr>
    <w:r>
      <w:t xml:space="preserve">Cookie </w:t>
    </w:r>
    <w:r w:rsidR="005B2831">
      <w:t xml:space="preserve">policy </w:t>
    </w:r>
    <w:r w:rsidR="00BB7CF7">
      <w:t>TRISKON.</w:t>
    </w:r>
    <w:r w:rsidR="005B2831">
      <w:t>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861685"/>
    <w:multiLevelType w:val="hybridMultilevel"/>
    <w:tmpl w:val="3AFAF38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8583921"/>
    <w:multiLevelType w:val="hybridMultilevel"/>
    <w:tmpl w:val="B13A6AE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
  </w:num>
  <w:num w:numId="5">
    <w:abstractNumId w:val="0"/>
  </w:num>
  <w:num w:numId="6">
    <w:abstractNumId w:val="5"/>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BC"/>
    <w:rsid w:val="000027B6"/>
    <w:rsid w:val="00005D87"/>
    <w:rsid w:val="00012F15"/>
    <w:rsid w:val="00027846"/>
    <w:rsid w:val="000314FE"/>
    <w:rsid w:val="00031742"/>
    <w:rsid w:val="00036E50"/>
    <w:rsid w:val="000562C0"/>
    <w:rsid w:val="00064BA8"/>
    <w:rsid w:val="00065A0F"/>
    <w:rsid w:val="00067F5F"/>
    <w:rsid w:val="00075938"/>
    <w:rsid w:val="00090B70"/>
    <w:rsid w:val="000A1B12"/>
    <w:rsid w:val="000A49AC"/>
    <w:rsid w:val="000B4589"/>
    <w:rsid w:val="000B50C2"/>
    <w:rsid w:val="000B69BC"/>
    <w:rsid w:val="000C6A97"/>
    <w:rsid w:val="000D285C"/>
    <w:rsid w:val="000D3499"/>
    <w:rsid w:val="000D6E78"/>
    <w:rsid w:val="000F0259"/>
    <w:rsid w:val="0010544E"/>
    <w:rsid w:val="00110267"/>
    <w:rsid w:val="0012165E"/>
    <w:rsid w:val="00121788"/>
    <w:rsid w:val="00122C15"/>
    <w:rsid w:val="00124018"/>
    <w:rsid w:val="0012570B"/>
    <w:rsid w:val="00125E8E"/>
    <w:rsid w:val="001361A0"/>
    <w:rsid w:val="00141F25"/>
    <w:rsid w:val="00142B6A"/>
    <w:rsid w:val="00154C35"/>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59BA"/>
    <w:rsid w:val="002500F8"/>
    <w:rsid w:val="00252E51"/>
    <w:rsid w:val="00254BE8"/>
    <w:rsid w:val="002561BC"/>
    <w:rsid w:val="00274F8E"/>
    <w:rsid w:val="00291AFD"/>
    <w:rsid w:val="0029560B"/>
    <w:rsid w:val="0029681B"/>
    <w:rsid w:val="002A1D0D"/>
    <w:rsid w:val="002B7534"/>
    <w:rsid w:val="002C20E0"/>
    <w:rsid w:val="002D1011"/>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3D5"/>
    <w:rsid w:val="003A277F"/>
    <w:rsid w:val="003A7583"/>
    <w:rsid w:val="003B0DFB"/>
    <w:rsid w:val="003B2F2E"/>
    <w:rsid w:val="003C4E5E"/>
    <w:rsid w:val="003D3017"/>
    <w:rsid w:val="003D7F0E"/>
    <w:rsid w:val="003E2C37"/>
    <w:rsid w:val="003E4048"/>
    <w:rsid w:val="003E5542"/>
    <w:rsid w:val="003E5956"/>
    <w:rsid w:val="003E61B2"/>
    <w:rsid w:val="003E731A"/>
    <w:rsid w:val="003F7A2A"/>
    <w:rsid w:val="003F7FE7"/>
    <w:rsid w:val="004140A6"/>
    <w:rsid w:val="004174D5"/>
    <w:rsid w:val="00437858"/>
    <w:rsid w:val="00451D17"/>
    <w:rsid w:val="00452D17"/>
    <w:rsid w:val="00455193"/>
    <w:rsid w:val="00461D97"/>
    <w:rsid w:val="00466813"/>
    <w:rsid w:val="0047034E"/>
    <w:rsid w:val="00486B6C"/>
    <w:rsid w:val="00496961"/>
    <w:rsid w:val="004B0512"/>
    <w:rsid w:val="004B66D9"/>
    <w:rsid w:val="004C65F4"/>
    <w:rsid w:val="004E3B81"/>
    <w:rsid w:val="004F470A"/>
    <w:rsid w:val="00525607"/>
    <w:rsid w:val="00541BA6"/>
    <w:rsid w:val="00546D5A"/>
    <w:rsid w:val="005607BF"/>
    <w:rsid w:val="00561477"/>
    <w:rsid w:val="00570740"/>
    <w:rsid w:val="0057118D"/>
    <w:rsid w:val="00583935"/>
    <w:rsid w:val="00586E8C"/>
    <w:rsid w:val="00596F3C"/>
    <w:rsid w:val="005A65C0"/>
    <w:rsid w:val="005B2831"/>
    <w:rsid w:val="005C3F3A"/>
    <w:rsid w:val="005C724E"/>
    <w:rsid w:val="005D1A0D"/>
    <w:rsid w:val="005D6C8F"/>
    <w:rsid w:val="005E61C6"/>
    <w:rsid w:val="005E72BE"/>
    <w:rsid w:val="005E7887"/>
    <w:rsid w:val="005F37C1"/>
    <w:rsid w:val="00606377"/>
    <w:rsid w:val="00620B5E"/>
    <w:rsid w:val="00621A50"/>
    <w:rsid w:val="0062491B"/>
    <w:rsid w:val="0062655A"/>
    <w:rsid w:val="00631ECC"/>
    <w:rsid w:val="0064368B"/>
    <w:rsid w:val="0064462F"/>
    <w:rsid w:val="00646097"/>
    <w:rsid w:val="00664FA5"/>
    <w:rsid w:val="00666C0B"/>
    <w:rsid w:val="00673307"/>
    <w:rsid w:val="00676644"/>
    <w:rsid w:val="0068533D"/>
    <w:rsid w:val="006879A3"/>
    <w:rsid w:val="006A634F"/>
    <w:rsid w:val="006B5918"/>
    <w:rsid w:val="006B5F08"/>
    <w:rsid w:val="006C2736"/>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4498C"/>
    <w:rsid w:val="00753B5B"/>
    <w:rsid w:val="00756C67"/>
    <w:rsid w:val="007575E2"/>
    <w:rsid w:val="0076312F"/>
    <w:rsid w:val="00772876"/>
    <w:rsid w:val="00781046"/>
    <w:rsid w:val="00797776"/>
    <w:rsid w:val="007B4565"/>
    <w:rsid w:val="007C24E9"/>
    <w:rsid w:val="007C3052"/>
    <w:rsid w:val="007C49E2"/>
    <w:rsid w:val="007C64B0"/>
    <w:rsid w:val="007D05F7"/>
    <w:rsid w:val="007D4672"/>
    <w:rsid w:val="007D79AD"/>
    <w:rsid w:val="007E4107"/>
    <w:rsid w:val="007E49B1"/>
    <w:rsid w:val="007F4C18"/>
    <w:rsid w:val="008150F9"/>
    <w:rsid w:val="00817CB7"/>
    <w:rsid w:val="00833AB1"/>
    <w:rsid w:val="008404DA"/>
    <w:rsid w:val="0084063E"/>
    <w:rsid w:val="0085161B"/>
    <w:rsid w:val="00854943"/>
    <w:rsid w:val="00856F66"/>
    <w:rsid w:val="00880647"/>
    <w:rsid w:val="00882F94"/>
    <w:rsid w:val="00885875"/>
    <w:rsid w:val="0089480D"/>
    <w:rsid w:val="008A2EAE"/>
    <w:rsid w:val="008A379D"/>
    <w:rsid w:val="008A50C0"/>
    <w:rsid w:val="008B0B0A"/>
    <w:rsid w:val="008B3C30"/>
    <w:rsid w:val="008B7A33"/>
    <w:rsid w:val="008C01A3"/>
    <w:rsid w:val="008C68A5"/>
    <w:rsid w:val="008D0F8F"/>
    <w:rsid w:val="008D5E8D"/>
    <w:rsid w:val="008E41C3"/>
    <w:rsid w:val="008E4447"/>
    <w:rsid w:val="00900861"/>
    <w:rsid w:val="009023E2"/>
    <w:rsid w:val="00907408"/>
    <w:rsid w:val="00913F62"/>
    <w:rsid w:val="00916EFA"/>
    <w:rsid w:val="00927833"/>
    <w:rsid w:val="0093194B"/>
    <w:rsid w:val="00934D0C"/>
    <w:rsid w:val="00946E65"/>
    <w:rsid w:val="00970FBA"/>
    <w:rsid w:val="00971033"/>
    <w:rsid w:val="00992888"/>
    <w:rsid w:val="009B7D92"/>
    <w:rsid w:val="009C134F"/>
    <w:rsid w:val="009C7B46"/>
    <w:rsid w:val="009D0A77"/>
    <w:rsid w:val="009D1901"/>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571B7"/>
    <w:rsid w:val="00A678BB"/>
    <w:rsid w:val="00A67EA8"/>
    <w:rsid w:val="00A87709"/>
    <w:rsid w:val="00AA6BEB"/>
    <w:rsid w:val="00AB0146"/>
    <w:rsid w:val="00AB07A1"/>
    <w:rsid w:val="00AC4E17"/>
    <w:rsid w:val="00AE1FA8"/>
    <w:rsid w:val="00AE4EEC"/>
    <w:rsid w:val="00B04B52"/>
    <w:rsid w:val="00B10711"/>
    <w:rsid w:val="00B1609C"/>
    <w:rsid w:val="00B173CC"/>
    <w:rsid w:val="00B26771"/>
    <w:rsid w:val="00B3113F"/>
    <w:rsid w:val="00B430EF"/>
    <w:rsid w:val="00B52ED1"/>
    <w:rsid w:val="00B53A8F"/>
    <w:rsid w:val="00B74119"/>
    <w:rsid w:val="00B748EF"/>
    <w:rsid w:val="00B95F16"/>
    <w:rsid w:val="00B96FCE"/>
    <w:rsid w:val="00BA0BCF"/>
    <w:rsid w:val="00BA6132"/>
    <w:rsid w:val="00BA7831"/>
    <w:rsid w:val="00BB7AD3"/>
    <w:rsid w:val="00BB7CF7"/>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E4CE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77500"/>
    <w:rsid w:val="00D81F90"/>
    <w:rsid w:val="00D845D9"/>
    <w:rsid w:val="00D84FCE"/>
    <w:rsid w:val="00D92694"/>
    <w:rsid w:val="00D96248"/>
    <w:rsid w:val="00D96542"/>
    <w:rsid w:val="00DB67F5"/>
    <w:rsid w:val="00DC5162"/>
    <w:rsid w:val="00DD2D9A"/>
    <w:rsid w:val="00DE0E2F"/>
    <w:rsid w:val="00DE2B1D"/>
    <w:rsid w:val="00DF1C8C"/>
    <w:rsid w:val="00E01999"/>
    <w:rsid w:val="00E06B50"/>
    <w:rsid w:val="00E12972"/>
    <w:rsid w:val="00E27296"/>
    <w:rsid w:val="00E30E93"/>
    <w:rsid w:val="00E34ED2"/>
    <w:rsid w:val="00E43044"/>
    <w:rsid w:val="00E47373"/>
    <w:rsid w:val="00E502B2"/>
    <w:rsid w:val="00E54BD1"/>
    <w:rsid w:val="00E55DAE"/>
    <w:rsid w:val="00E702D8"/>
    <w:rsid w:val="00E95C30"/>
    <w:rsid w:val="00EA07AA"/>
    <w:rsid w:val="00EA297E"/>
    <w:rsid w:val="00EA391E"/>
    <w:rsid w:val="00EA543E"/>
    <w:rsid w:val="00EB2F6B"/>
    <w:rsid w:val="00ED07A4"/>
    <w:rsid w:val="00F011D4"/>
    <w:rsid w:val="00F03C7A"/>
    <w:rsid w:val="00F15856"/>
    <w:rsid w:val="00F25C8A"/>
    <w:rsid w:val="00F26CEE"/>
    <w:rsid w:val="00F32C91"/>
    <w:rsid w:val="00F335D1"/>
    <w:rsid w:val="00F3421F"/>
    <w:rsid w:val="00F3785F"/>
    <w:rsid w:val="00F40B15"/>
    <w:rsid w:val="00F43C7E"/>
    <w:rsid w:val="00F44546"/>
    <w:rsid w:val="00F456DA"/>
    <w:rsid w:val="00F51345"/>
    <w:rsid w:val="00F61BF2"/>
    <w:rsid w:val="00F75C04"/>
    <w:rsid w:val="00F76D4C"/>
    <w:rsid w:val="00F77DB2"/>
    <w:rsid w:val="00F8148D"/>
    <w:rsid w:val="00FA077D"/>
    <w:rsid w:val="00FA1676"/>
    <w:rsid w:val="00FA1855"/>
    <w:rsid w:val="00FB0221"/>
    <w:rsid w:val="00FB4F89"/>
    <w:rsid w:val="00FB69E5"/>
    <w:rsid w:val="00FC0B1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187D0"/>
  <w15:docId w15:val="{6627AD40-6E65-41C6-84F4-344B7A1E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0C6A97"/>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0C6A97"/>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0C6A97"/>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0C6A97"/>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0C6A97"/>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0C6A97"/>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0C6A97"/>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0C6A97"/>
    <w:rPr>
      <w:rFonts w:eastAsiaTheme="minorEastAsia"/>
      <w:color w:val="003597"/>
      <w:spacing w:val="15"/>
      <w:sz w:val="24"/>
      <w:lang w:val="nl-BE"/>
    </w:rPr>
  </w:style>
  <w:style w:type="table" w:styleId="Tabelraster">
    <w:name w:val="Table Grid"/>
    <w:basedOn w:val="Standaardtabel"/>
    <w:uiPriority w:val="39"/>
    <w:rsid w:val="0046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B7CF7"/>
    <w:rPr>
      <w:sz w:val="16"/>
      <w:szCs w:val="16"/>
    </w:rPr>
  </w:style>
  <w:style w:type="paragraph" w:styleId="Tekstopmerking">
    <w:name w:val="annotation text"/>
    <w:basedOn w:val="Standaard"/>
    <w:link w:val="TekstopmerkingChar"/>
    <w:uiPriority w:val="99"/>
    <w:semiHidden/>
    <w:unhideWhenUsed/>
    <w:rsid w:val="00BB7CF7"/>
    <w:rPr>
      <w:szCs w:val="20"/>
    </w:rPr>
  </w:style>
  <w:style w:type="character" w:customStyle="1" w:styleId="TekstopmerkingChar">
    <w:name w:val="Tekst opmerking Char"/>
    <w:basedOn w:val="Standaardalinea-lettertype"/>
    <w:link w:val="Tekstopmerking"/>
    <w:uiPriority w:val="99"/>
    <w:semiHidden/>
    <w:rsid w:val="00BB7CF7"/>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BB7CF7"/>
    <w:rPr>
      <w:b/>
      <w:bCs/>
    </w:rPr>
  </w:style>
  <w:style w:type="character" w:customStyle="1" w:styleId="OnderwerpvanopmerkingChar">
    <w:name w:val="Onderwerp van opmerking Char"/>
    <w:basedOn w:val="TekstopmerkingChar"/>
    <w:link w:val="Onderwerpvanopmerking"/>
    <w:uiPriority w:val="99"/>
    <w:semiHidden/>
    <w:rsid w:val="00BB7CF7"/>
    <w:rPr>
      <w:b/>
      <w:bCs/>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07818152">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riskon.be"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ronlinechoic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adchoices.com/pm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llaboutcookies.org/manage-cookies/" TargetMode="External"/><Relationship Id="rId4" Type="http://schemas.openxmlformats.org/officeDocument/2006/relationships/settings" Target="settings.xml"/><Relationship Id="rId9" Type="http://schemas.openxmlformats.org/officeDocument/2006/relationships/hyperlink" Target="mailto:wouter@solid-group.be" TargetMode="External"/><Relationship Id="rId14" Type="http://schemas.openxmlformats.org/officeDocument/2006/relationships/hyperlink" Target="https://www.google.com/policies/privacy/"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6BF8A-D48E-4EB3-A252-AE976460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2</Pages>
  <Words>841</Words>
  <Characters>4630</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GDPR quickscan CallExcell</vt:lpstr>
      <vt:lpstr>Rapport GDPR quickscan CallExcell</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12</cp:revision>
  <cp:lastPrinted>2018-01-17T14:12:00Z</cp:lastPrinted>
  <dcterms:created xsi:type="dcterms:W3CDTF">2019-03-07T09:41:00Z</dcterms:created>
  <dcterms:modified xsi:type="dcterms:W3CDTF">2019-05-28T11:00:00Z</dcterms:modified>
</cp:coreProperties>
</file>